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82DA47" w14:textId="77777777" w:rsidR="006E4361" w:rsidRPr="00BE7D6B" w:rsidRDefault="00F14C37">
      <w:pPr>
        <w:rPr>
          <w:rFonts w:ascii="Century Gothic" w:hAnsi="Century Gothic"/>
        </w:rPr>
      </w:pPr>
    </w:p>
    <w:p w14:paraId="23FCA7FE" w14:textId="77777777" w:rsidR="006626F1" w:rsidRPr="00BE7D6B" w:rsidRDefault="006626F1" w:rsidP="006626F1">
      <w:pPr>
        <w:pStyle w:val="BasicParagraph"/>
        <w:suppressAutoHyphens/>
        <w:jc w:val="center"/>
        <w:rPr>
          <w:rFonts w:ascii="Century Gothic" w:hAnsi="Century Gothic" w:cs="Futura Std Book"/>
          <w:sz w:val="28"/>
          <w:szCs w:val="28"/>
        </w:rPr>
      </w:pPr>
      <w:r w:rsidRPr="00BE7D6B">
        <w:rPr>
          <w:rFonts w:ascii="Century Gothic" w:hAnsi="Century Gothic" w:cs="Futura Std Book"/>
          <w:sz w:val="28"/>
          <w:szCs w:val="28"/>
        </w:rPr>
        <w:t>University Department</w:t>
      </w:r>
    </w:p>
    <w:p w14:paraId="2EC578B7" w14:textId="77777777" w:rsidR="006626F1" w:rsidRPr="00BE7D6B" w:rsidRDefault="006626F1" w:rsidP="006626F1">
      <w:pPr>
        <w:pStyle w:val="BasicParagraph"/>
        <w:suppressAutoHyphens/>
        <w:jc w:val="center"/>
        <w:rPr>
          <w:rFonts w:ascii="Century Gothic" w:hAnsi="Century Gothic" w:cs="Futura Std Medium"/>
          <w:b/>
          <w:bCs/>
          <w:i/>
          <w:iCs/>
        </w:rPr>
      </w:pPr>
      <w:r w:rsidRPr="00BE7D6B">
        <w:rPr>
          <w:rFonts w:ascii="Century Gothic" w:hAnsi="Century Gothic" w:cs="Futura Std Medium"/>
          <w:b/>
          <w:bCs/>
          <w:i/>
          <w:iCs/>
        </w:rPr>
        <w:t xml:space="preserve">Staff Meeting - Zoom </w:t>
      </w:r>
    </w:p>
    <w:p w14:paraId="68B4DC38" w14:textId="77777777" w:rsidR="006626F1" w:rsidRPr="00BE7D6B" w:rsidRDefault="006626F1" w:rsidP="006626F1">
      <w:pPr>
        <w:pStyle w:val="BasicParagraph"/>
        <w:suppressAutoHyphens/>
        <w:jc w:val="center"/>
        <w:rPr>
          <w:rFonts w:ascii="Century Gothic" w:hAnsi="Century Gothic" w:cs="Futura Std Book"/>
        </w:rPr>
      </w:pPr>
      <w:r w:rsidRPr="00BE7D6B">
        <w:rPr>
          <w:rFonts w:ascii="Century Gothic" w:hAnsi="Century Gothic" w:cs="Futura Std Book"/>
        </w:rPr>
        <w:t>January 25, 2021, 10 a.m.</w:t>
      </w:r>
    </w:p>
    <w:p w14:paraId="7D714514" w14:textId="77777777" w:rsidR="006626F1" w:rsidRPr="00BE7D6B" w:rsidRDefault="006626F1" w:rsidP="006626F1">
      <w:pPr>
        <w:pStyle w:val="BasicParagraph"/>
        <w:suppressAutoHyphens/>
        <w:jc w:val="center"/>
        <w:rPr>
          <w:rFonts w:ascii="Century Gothic" w:hAnsi="Century Gothic" w:cs="Futura Std Book"/>
        </w:rPr>
      </w:pPr>
    </w:p>
    <w:p w14:paraId="7D741051" w14:textId="77777777" w:rsidR="006626F1" w:rsidRPr="00BE7D6B" w:rsidRDefault="006626F1" w:rsidP="006626F1">
      <w:pPr>
        <w:pStyle w:val="BasicParagraph"/>
        <w:suppressAutoHyphens/>
        <w:rPr>
          <w:rFonts w:ascii="Century Gothic" w:hAnsi="Century Gothic" w:cs="Futura Std Book"/>
          <w:b/>
          <w:bCs/>
          <w:sz w:val="28"/>
          <w:szCs w:val="28"/>
        </w:rPr>
      </w:pPr>
      <w:r w:rsidRPr="00BE7D6B">
        <w:rPr>
          <w:rFonts w:ascii="Century Gothic" w:hAnsi="Century Gothic" w:cs="Futura Std Book"/>
          <w:b/>
          <w:bCs/>
          <w:sz w:val="28"/>
          <w:szCs w:val="28"/>
        </w:rPr>
        <w:t>Evangel University’s Mission:</w:t>
      </w:r>
    </w:p>
    <w:p w14:paraId="68A2DD99" w14:textId="77777777" w:rsidR="006626F1" w:rsidRPr="00BE7D6B" w:rsidRDefault="006626F1" w:rsidP="006626F1">
      <w:pPr>
        <w:rPr>
          <w:rFonts w:ascii="Century Gothic" w:hAnsi="Century Gothic"/>
        </w:rPr>
      </w:pPr>
      <w:r w:rsidRPr="00BE7D6B">
        <w:rPr>
          <w:rFonts w:ascii="Century Gothic" w:hAnsi="Century Gothic"/>
        </w:rPr>
        <w:t>EU is a comprehensive</w:t>
      </w:r>
    </w:p>
    <w:p w14:paraId="4B1C1F42" w14:textId="77777777" w:rsidR="006626F1" w:rsidRPr="00BE7D6B" w:rsidRDefault="006626F1" w:rsidP="006626F1">
      <w:pPr>
        <w:pStyle w:val="BasicParagraph"/>
        <w:suppressAutoHyphens/>
        <w:rPr>
          <w:rFonts w:ascii="Century Gothic" w:hAnsi="Century Gothic" w:cs="Futura Std Book"/>
        </w:rPr>
      </w:pPr>
    </w:p>
    <w:p w14:paraId="10E7F74E" w14:textId="77777777" w:rsidR="006626F1" w:rsidRPr="00BE7D6B" w:rsidRDefault="006626F1" w:rsidP="006626F1">
      <w:pPr>
        <w:pStyle w:val="BasicParagraph"/>
        <w:suppressAutoHyphens/>
        <w:rPr>
          <w:rFonts w:ascii="Century Gothic" w:hAnsi="Century Gothic" w:cs="Futura Std Book"/>
          <w:b/>
          <w:bCs/>
        </w:rPr>
      </w:pPr>
      <w:r w:rsidRPr="00BE7D6B">
        <w:rPr>
          <w:rFonts w:ascii="Century Gothic" w:hAnsi="Century Gothic" w:cs="Futura Std Book"/>
          <w:b/>
          <w:bCs/>
          <w:sz w:val="28"/>
          <w:szCs w:val="28"/>
        </w:rPr>
        <w:t>Advancement’s Mission:</w:t>
      </w:r>
    </w:p>
    <w:p w14:paraId="2E071406" w14:textId="77777777" w:rsidR="006626F1" w:rsidRPr="00BE7D6B" w:rsidRDefault="006626F1" w:rsidP="006626F1">
      <w:pPr>
        <w:rPr>
          <w:rFonts w:ascii="Century Gothic" w:hAnsi="Century Gothic"/>
        </w:rPr>
      </w:pPr>
      <w:r w:rsidRPr="00BE7D6B">
        <w:rPr>
          <w:rFonts w:ascii="Century Gothic" w:hAnsi="Century Gothic"/>
        </w:rPr>
        <w:t>To advance the mission</w:t>
      </w:r>
    </w:p>
    <w:p w14:paraId="6097F5DB" w14:textId="77777777" w:rsidR="006626F1" w:rsidRPr="00BE7D6B" w:rsidRDefault="006626F1" w:rsidP="006626F1">
      <w:pPr>
        <w:pStyle w:val="BasicParagraph"/>
        <w:suppressAutoHyphens/>
        <w:rPr>
          <w:rFonts w:ascii="Century Gothic" w:hAnsi="Century Gothic" w:cs="Futura Std Book"/>
        </w:rPr>
      </w:pPr>
    </w:p>
    <w:p w14:paraId="40BFBDEE" w14:textId="77777777" w:rsidR="006626F1" w:rsidRPr="00BE7D6B" w:rsidRDefault="006626F1" w:rsidP="006626F1">
      <w:pPr>
        <w:pStyle w:val="BasicParagraph"/>
        <w:suppressAutoHyphens/>
        <w:rPr>
          <w:rFonts w:ascii="Century Gothic" w:hAnsi="Century Gothic" w:cs="Futura Std Book"/>
          <w:b/>
          <w:bCs/>
        </w:rPr>
      </w:pPr>
      <w:r w:rsidRPr="00BE7D6B">
        <w:rPr>
          <w:rFonts w:ascii="Century Gothic" w:hAnsi="Century Gothic" w:cs="Futura Std Book"/>
          <w:b/>
          <w:bCs/>
          <w:sz w:val="28"/>
          <w:szCs w:val="28"/>
        </w:rPr>
        <w:t>Core Values:</w:t>
      </w:r>
    </w:p>
    <w:p w14:paraId="16E63878" w14:textId="77777777" w:rsidR="006626F1" w:rsidRPr="00BE7D6B" w:rsidRDefault="006626F1" w:rsidP="006626F1">
      <w:pPr>
        <w:rPr>
          <w:rFonts w:ascii="Century Gothic" w:hAnsi="Century Gothic"/>
        </w:rPr>
      </w:pPr>
      <w:r w:rsidRPr="00BE7D6B">
        <w:rPr>
          <w:rFonts w:ascii="Century Gothic" w:hAnsi="Century Gothic"/>
        </w:rPr>
        <w:t>Community, Communication</w:t>
      </w:r>
    </w:p>
    <w:p w14:paraId="19110161" w14:textId="77777777" w:rsidR="006626F1" w:rsidRPr="00BE7D6B" w:rsidRDefault="006626F1" w:rsidP="006626F1">
      <w:pPr>
        <w:pStyle w:val="BasicParagraph"/>
        <w:suppressAutoHyphens/>
        <w:rPr>
          <w:rFonts w:ascii="Century Gothic" w:hAnsi="Century Gothic" w:cs="Futura Std Book"/>
        </w:rPr>
      </w:pPr>
    </w:p>
    <w:p w14:paraId="3C6E990A" w14:textId="77777777" w:rsidR="006626F1" w:rsidRPr="00BE7D6B" w:rsidRDefault="006626F1" w:rsidP="006626F1">
      <w:pPr>
        <w:pStyle w:val="BasicParagraph"/>
        <w:suppressAutoHyphens/>
        <w:rPr>
          <w:rFonts w:ascii="Century Gothic" w:hAnsi="Century Gothic" w:cs="Futura Std Book"/>
        </w:rPr>
      </w:pPr>
    </w:p>
    <w:p w14:paraId="79F1F450" w14:textId="77777777" w:rsidR="006626F1" w:rsidRPr="00BE7D6B" w:rsidRDefault="006626F1" w:rsidP="006626F1">
      <w:pPr>
        <w:pStyle w:val="BasicParagraph"/>
        <w:suppressAutoHyphens/>
        <w:rPr>
          <w:rFonts w:ascii="Century Gothic" w:hAnsi="Century Gothic" w:cs="Futura Std Book"/>
        </w:rPr>
      </w:pPr>
    </w:p>
    <w:p w14:paraId="52369F8A" w14:textId="77777777" w:rsidR="006626F1" w:rsidRPr="00BE7D6B" w:rsidRDefault="006626F1" w:rsidP="006626F1">
      <w:pPr>
        <w:pStyle w:val="BasicParagraph"/>
        <w:suppressAutoHyphens/>
        <w:rPr>
          <w:rFonts w:ascii="Century Gothic" w:hAnsi="Century Gothic" w:cs="Futura Std Book"/>
        </w:rPr>
      </w:pPr>
    </w:p>
    <w:p w14:paraId="1493625A" w14:textId="77777777" w:rsidR="006626F1" w:rsidRPr="00BE7D6B" w:rsidRDefault="006626F1" w:rsidP="006626F1">
      <w:pPr>
        <w:pStyle w:val="BasicParagraph"/>
        <w:suppressAutoHyphens/>
        <w:rPr>
          <w:rFonts w:ascii="Century Gothic" w:hAnsi="Century Gothic" w:cs="Futura Std Book"/>
        </w:rPr>
      </w:pPr>
    </w:p>
    <w:p w14:paraId="7530DBC7" w14:textId="77777777" w:rsidR="006626F1" w:rsidRPr="00BE7D6B" w:rsidRDefault="006626F1" w:rsidP="006626F1">
      <w:pPr>
        <w:pStyle w:val="BasicParagraph"/>
        <w:suppressAutoHyphens/>
        <w:rPr>
          <w:rFonts w:ascii="Century Gothic" w:hAnsi="Century Gothic" w:cs="Futura Std Book"/>
        </w:rPr>
      </w:pPr>
    </w:p>
    <w:p w14:paraId="6E6C4D43" w14:textId="77777777" w:rsidR="006626F1" w:rsidRPr="00BE7D6B" w:rsidRDefault="006626F1" w:rsidP="006626F1">
      <w:pPr>
        <w:pStyle w:val="BasicParagraph"/>
        <w:suppressAutoHyphens/>
        <w:rPr>
          <w:rFonts w:ascii="Century Gothic" w:hAnsi="Century Gothic" w:cs="Futura Std Book"/>
        </w:rPr>
      </w:pPr>
    </w:p>
    <w:p w14:paraId="4BDCF9CD" w14:textId="77777777" w:rsidR="006626F1" w:rsidRPr="00BE7D6B" w:rsidRDefault="006626F1" w:rsidP="006626F1">
      <w:pPr>
        <w:pStyle w:val="BasicParagraph"/>
        <w:suppressAutoHyphens/>
        <w:rPr>
          <w:rFonts w:ascii="Century Gothic" w:hAnsi="Century Gothic" w:cs="Futura Std Book"/>
        </w:rPr>
      </w:pPr>
    </w:p>
    <w:p w14:paraId="77680E0D" w14:textId="77777777" w:rsidR="006626F1" w:rsidRPr="00BE7D6B" w:rsidRDefault="006626F1" w:rsidP="006626F1">
      <w:pPr>
        <w:pStyle w:val="BasicParagraph"/>
        <w:suppressAutoHyphens/>
        <w:rPr>
          <w:rFonts w:ascii="Century Gothic" w:hAnsi="Century Gothic" w:cs="Futura Std Book"/>
        </w:rPr>
      </w:pPr>
    </w:p>
    <w:p w14:paraId="6DF00E18" w14:textId="77777777" w:rsidR="006626F1" w:rsidRPr="00BE7D6B" w:rsidRDefault="006626F1" w:rsidP="006626F1">
      <w:pPr>
        <w:pStyle w:val="BasicParagraph"/>
        <w:suppressAutoHyphens/>
        <w:rPr>
          <w:rFonts w:ascii="Century Gothic" w:hAnsi="Century Gothic" w:cs="Futura Std Book"/>
        </w:rPr>
      </w:pPr>
    </w:p>
    <w:p w14:paraId="2D5994D9" w14:textId="77777777" w:rsidR="006626F1" w:rsidRPr="00BE7D6B" w:rsidRDefault="006626F1" w:rsidP="006626F1">
      <w:pPr>
        <w:pStyle w:val="BasicParagraph"/>
        <w:suppressAutoHyphens/>
        <w:rPr>
          <w:rFonts w:ascii="Century Gothic" w:hAnsi="Century Gothic" w:cs="Futura Std Book"/>
        </w:rPr>
      </w:pPr>
    </w:p>
    <w:p w14:paraId="60B0127C" w14:textId="77777777" w:rsidR="006626F1" w:rsidRPr="00BE7D6B" w:rsidRDefault="006626F1" w:rsidP="006626F1">
      <w:pPr>
        <w:pStyle w:val="BasicParagraph"/>
        <w:suppressAutoHyphens/>
        <w:rPr>
          <w:rFonts w:ascii="Century Gothic" w:hAnsi="Century Gothic" w:cs="Futura Std Book"/>
        </w:rPr>
      </w:pPr>
    </w:p>
    <w:p w14:paraId="5DC20E17" w14:textId="77777777" w:rsidR="006626F1" w:rsidRPr="00BE7D6B" w:rsidRDefault="006626F1" w:rsidP="006626F1">
      <w:pPr>
        <w:pStyle w:val="BasicParagraph"/>
        <w:suppressAutoHyphens/>
        <w:rPr>
          <w:rFonts w:ascii="Century Gothic" w:hAnsi="Century Gothic" w:cs="Futura Std Book"/>
        </w:rPr>
      </w:pPr>
    </w:p>
    <w:p w14:paraId="78A36989" w14:textId="77777777" w:rsidR="006626F1" w:rsidRPr="00BE7D6B" w:rsidRDefault="006626F1" w:rsidP="006626F1">
      <w:pPr>
        <w:pStyle w:val="BasicParagraph"/>
        <w:suppressAutoHyphens/>
        <w:rPr>
          <w:rFonts w:ascii="Century Gothic" w:hAnsi="Century Gothic" w:cs="Futura Std Book"/>
        </w:rPr>
      </w:pPr>
    </w:p>
    <w:p w14:paraId="30149D2A" w14:textId="77777777" w:rsidR="006626F1" w:rsidRPr="00BE7D6B" w:rsidRDefault="006626F1" w:rsidP="006626F1">
      <w:pPr>
        <w:pStyle w:val="BasicParagraph"/>
        <w:suppressAutoHyphens/>
        <w:rPr>
          <w:rFonts w:ascii="Century Gothic" w:hAnsi="Century Gothic" w:cs="Futura Std Book"/>
        </w:rPr>
      </w:pPr>
    </w:p>
    <w:p w14:paraId="21DE196B" w14:textId="77777777" w:rsidR="006626F1" w:rsidRPr="00BE7D6B" w:rsidRDefault="006626F1" w:rsidP="006626F1">
      <w:pPr>
        <w:pStyle w:val="BasicParagraph"/>
        <w:suppressAutoHyphens/>
        <w:rPr>
          <w:rFonts w:ascii="Century Gothic" w:hAnsi="Century Gothic" w:cs="Futura Std Book"/>
        </w:rPr>
      </w:pPr>
    </w:p>
    <w:p w14:paraId="6081EA72" w14:textId="77777777" w:rsidR="006626F1" w:rsidRPr="00BE7D6B" w:rsidRDefault="006626F1" w:rsidP="006626F1">
      <w:pPr>
        <w:pStyle w:val="BasicParagraph"/>
        <w:suppressAutoHyphens/>
        <w:rPr>
          <w:rFonts w:ascii="Century Gothic" w:hAnsi="Century Gothic" w:cs="Futura Std Book"/>
        </w:rPr>
      </w:pPr>
    </w:p>
    <w:p w14:paraId="730C09AD" w14:textId="77777777" w:rsidR="006626F1" w:rsidRPr="00BE7D6B" w:rsidRDefault="006626F1" w:rsidP="006626F1">
      <w:pPr>
        <w:pStyle w:val="BasicParagraph"/>
        <w:suppressAutoHyphens/>
        <w:rPr>
          <w:rFonts w:ascii="Century Gothic" w:hAnsi="Century Gothic" w:cs="Futura Std Book"/>
        </w:rPr>
      </w:pPr>
    </w:p>
    <w:p w14:paraId="2FDC3220" w14:textId="77777777" w:rsidR="006626F1" w:rsidRPr="00BE7D6B" w:rsidRDefault="006626F1" w:rsidP="006626F1">
      <w:pPr>
        <w:pStyle w:val="BasicParagraph"/>
        <w:suppressAutoHyphens/>
        <w:rPr>
          <w:rFonts w:ascii="Century Gothic" w:hAnsi="Century Gothic" w:cs="Futura Std Book"/>
        </w:rPr>
      </w:pPr>
    </w:p>
    <w:p w14:paraId="2D7BCE44" w14:textId="77777777" w:rsidR="006626F1" w:rsidRPr="00BE7D6B" w:rsidRDefault="006626F1" w:rsidP="006626F1">
      <w:pPr>
        <w:pStyle w:val="BasicParagraph"/>
        <w:suppressAutoHyphens/>
        <w:rPr>
          <w:rFonts w:ascii="Century Gothic" w:hAnsi="Century Gothic" w:cs="Futura Std Book"/>
        </w:rPr>
      </w:pPr>
    </w:p>
    <w:p w14:paraId="01A4DBFA" w14:textId="77777777" w:rsidR="006626F1" w:rsidRPr="00BE7D6B" w:rsidRDefault="006626F1" w:rsidP="006626F1">
      <w:pPr>
        <w:pStyle w:val="BasicParagraph"/>
        <w:suppressAutoHyphens/>
        <w:rPr>
          <w:rFonts w:ascii="Century Gothic" w:hAnsi="Century Gothic" w:cs="Futura Std Book"/>
        </w:rPr>
      </w:pPr>
    </w:p>
    <w:p w14:paraId="2C97AE0F" w14:textId="77777777" w:rsidR="006626F1" w:rsidRPr="00BE7D6B" w:rsidRDefault="006626F1" w:rsidP="006626F1">
      <w:pPr>
        <w:pStyle w:val="BasicParagraph"/>
        <w:suppressAutoHyphens/>
        <w:rPr>
          <w:rFonts w:ascii="Century Gothic" w:hAnsi="Century Gothic" w:cs="Futura Std Book"/>
          <w:b/>
          <w:bCs/>
        </w:rPr>
      </w:pPr>
      <w:r w:rsidRPr="00BE7D6B">
        <w:rPr>
          <w:rFonts w:ascii="Century Gothic" w:hAnsi="Century Gothic" w:cs="Futura Std Book"/>
          <w:b/>
          <w:bCs/>
          <w:sz w:val="28"/>
          <w:szCs w:val="28"/>
        </w:rPr>
        <w:t>Agenda</w:t>
      </w:r>
    </w:p>
    <w:p w14:paraId="51FD3DAE" w14:textId="77777777" w:rsidR="006626F1" w:rsidRPr="00BE7D6B" w:rsidRDefault="006626F1" w:rsidP="006626F1">
      <w:pPr>
        <w:spacing w:line="360" w:lineRule="auto"/>
        <w:rPr>
          <w:rFonts w:ascii="Century Gothic" w:hAnsi="Century Gothic"/>
        </w:rPr>
      </w:pPr>
      <w:r w:rsidRPr="00BE7D6B">
        <w:rPr>
          <w:rFonts w:ascii="Wingdings 3" w:hAnsi="Wingdings 3"/>
          <w:color w:val="A6A6A6" w:themeColor="background1" w:themeShade="A6"/>
          <w:sz w:val="20"/>
          <w:szCs w:val="20"/>
        </w:rPr>
        <w:t>{</w:t>
      </w:r>
      <w:r w:rsidRPr="00BE7D6B">
        <w:rPr>
          <w:rFonts w:ascii="Century Gothic" w:hAnsi="Century Gothic"/>
        </w:rPr>
        <w:t xml:space="preserve"> Prayer</w:t>
      </w:r>
    </w:p>
    <w:p w14:paraId="7B342572" w14:textId="77777777" w:rsidR="006626F1" w:rsidRPr="00BE7D6B" w:rsidRDefault="006626F1" w:rsidP="006626F1">
      <w:pPr>
        <w:spacing w:line="360" w:lineRule="auto"/>
        <w:rPr>
          <w:rFonts w:ascii="Century Gothic" w:hAnsi="Century Gothic"/>
        </w:rPr>
      </w:pPr>
    </w:p>
    <w:p w14:paraId="1A8D77DC" w14:textId="77777777" w:rsidR="006626F1" w:rsidRPr="00BE7D6B" w:rsidRDefault="006626F1" w:rsidP="006626F1">
      <w:pPr>
        <w:spacing w:line="360" w:lineRule="auto"/>
        <w:rPr>
          <w:rFonts w:ascii="Century Gothic" w:hAnsi="Century Gothic"/>
        </w:rPr>
      </w:pPr>
      <w:r w:rsidRPr="00BE7D6B">
        <w:rPr>
          <w:rFonts w:ascii="Wingdings 3" w:hAnsi="Wingdings 3"/>
          <w:color w:val="A6A6A6" w:themeColor="background1" w:themeShade="A6"/>
          <w:sz w:val="20"/>
          <w:szCs w:val="20"/>
        </w:rPr>
        <w:t>{</w:t>
      </w:r>
      <w:r w:rsidRPr="00BE7D6B">
        <w:rPr>
          <w:rFonts w:ascii="Century Gothic" w:hAnsi="Century Gothic"/>
        </w:rPr>
        <w:t xml:space="preserve"> Review</w:t>
      </w:r>
    </w:p>
    <w:p w14:paraId="403BE6B3" w14:textId="77777777" w:rsidR="006626F1" w:rsidRPr="00BE7D6B" w:rsidRDefault="006626F1" w:rsidP="006626F1">
      <w:pPr>
        <w:spacing w:line="360" w:lineRule="auto"/>
        <w:rPr>
          <w:rFonts w:ascii="Century Gothic" w:hAnsi="Century Gothic"/>
        </w:rPr>
      </w:pPr>
    </w:p>
    <w:p w14:paraId="550E2835" w14:textId="77777777" w:rsidR="006626F1" w:rsidRPr="00BE7D6B" w:rsidRDefault="006626F1" w:rsidP="006626F1">
      <w:pPr>
        <w:spacing w:line="360" w:lineRule="auto"/>
        <w:rPr>
          <w:rFonts w:ascii="Century Gothic" w:hAnsi="Century Gothic"/>
        </w:rPr>
      </w:pPr>
      <w:r w:rsidRPr="00BE7D6B">
        <w:rPr>
          <w:rFonts w:ascii="Wingdings 3" w:hAnsi="Wingdings 3"/>
          <w:color w:val="A6A6A6" w:themeColor="background1" w:themeShade="A6"/>
          <w:sz w:val="20"/>
          <w:szCs w:val="20"/>
        </w:rPr>
        <w:t>{</w:t>
      </w:r>
      <w:r w:rsidRPr="00BE7D6B">
        <w:rPr>
          <w:rFonts w:ascii="Century Gothic" w:hAnsi="Century Gothic"/>
        </w:rPr>
        <w:t xml:space="preserve"> New Projects</w:t>
      </w:r>
    </w:p>
    <w:p w14:paraId="1B296886" w14:textId="77777777" w:rsidR="006626F1" w:rsidRPr="00BE7D6B" w:rsidRDefault="006626F1" w:rsidP="006626F1">
      <w:pPr>
        <w:spacing w:line="360" w:lineRule="auto"/>
        <w:rPr>
          <w:rFonts w:ascii="Century Gothic" w:hAnsi="Century Gothic"/>
        </w:rPr>
      </w:pPr>
    </w:p>
    <w:p w14:paraId="1E9BAC68" w14:textId="77777777" w:rsidR="006626F1" w:rsidRPr="00BE7D6B" w:rsidRDefault="006626F1" w:rsidP="006626F1">
      <w:pPr>
        <w:spacing w:line="360" w:lineRule="auto"/>
        <w:rPr>
          <w:rFonts w:ascii="Century Gothic" w:hAnsi="Century Gothic"/>
        </w:rPr>
      </w:pPr>
      <w:r w:rsidRPr="00BE7D6B">
        <w:rPr>
          <w:rFonts w:ascii="Wingdings 3" w:hAnsi="Wingdings 3"/>
          <w:color w:val="A6A6A6" w:themeColor="background1" w:themeShade="A6"/>
          <w:sz w:val="20"/>
          <w:szCs w:val="20"/>
        </w:rPr>
        <w:t>{</w:t>
      </w:r>
      <w:r w:rsidRPr="00BE7D6B">
        <w:rPr>
          <w:rFonts w:ascii="Century Gothic" w:hAnsi="Century Gothic"/>
        </w:rPr>
        <w:t xml:space="preserve"> Assignments</w:t>
      </w:r>
    </w:p>
    <w:p w14:paraId="5531CF72" w14:textId="77777777" w:rsidR="006626F1" w:rsidRPr="00BE7D6B" w:rsidRDefault="006626F1" w:rsidP="006626F1">
      <w:pPr>
        <w:spacing w:line="360" w:lineRule="auto"/>
        <w:rPr>
          <w:rFonts w:ascii="Century Gothic" w:hAnsi="Century Gothic"/>
        </w:rPr>
      </w:pPr>
    </w:p>
    <w:p w14:paraId="72F0350F" w14:textId="77777777" w:rsidR="006626F1" w:rsidRPr="00BE7D6B" w:rsidRDefault="006626F1" w:rsidP="006626F1">
      <w:pPr>
        <w:spacing w:line="360" w:lineRule="auto"/>
        <w:rPr>
          <w:rFonts w:ascii="Century Gothic" w:hAnsi="Century Gothic"/>
        </w:rPr>
      </w:pPr>
      <w:r w:rsidRPr="00BE7D6B">
        <w:rPr>
          <w:rFonts w:ascii="Wingdings 3" w:hAnsi="Wingdings 3"/>
          <w:color w:val="A6A6A6" w:themeColor="background1" w:themeShade="A6"/>
          <w:sz w:val="20"/>
          <w:szCs w:val="20"/>
        </w:rPr>
        <w:t>{</w:t>
      </w:r>
      <w:r w:rsidRPr="00BE7D6B">
        <w:rPr>
          <w:rFonts w:ascii="Century Gothic" w:hAnsi="Century Gothic"/>
        </w:rPr>
        <w:t xml:space="preserve"> Reports</w:t>
      </w:r>
    </w:p>
    <w:p w14:paraId="043068D4" w14:textId="77777777" w:rsidR="006626F1" w:rsidRPr="00BE7D6B" w:rsidRDefault="006626F1" w:rsidP="006626F1">
      <w:pPr>
        <w:spacing w:line="360" w:lineRule="auto"/>
        <w:rPr>
          <w:rFonts w:ascii="Century Gothic" w:hAnsi="Century Gothic"/>
        </w:rPr>
      </w:pPr>
    </w:p>
    <w:p w14:paraId="5032418A" w14:textId="77777777" w:rsidR="006626F1" w:rsidRPr="00BE7D6B" w:rsidRDefault="006626F1" w:rsidP="006626F1">
      <w:pPr>
        <w:spacing w:line="360" w:lineRule="auto"/>
        <w:rPr>
          <w:rFonts w:ascii="Century Gothic" w:hAnsi="Century Gothic"/>
        </w:rPr>
      </w:pPr>
      <w:r w:rsidRPr="00BE7D6B">
        <w:rPr>
          <w:rFonts w:ascii="Wingdings 3" w:hAnsi="Wingdings 3"/>
          <w:color w:val="A6A6A6" w:themeColor="background1" w:themeShade="A6"/>
          <w:sz w:val="20"/>
          <w:szCs w:val="20"/>
        </w:rPr>
        <w:t>{</w:t>
      </w:r>
      <w:r w:rsidRPr="00BE7D6B">
        <w:rPr>
          <w:rFonts w:ascii="Century Gothic" w:hAnsi="Century Gothic"/>
        </w:rPr>
        <w:t xml:space="preserve"> Upcoming Events</w:t>
      </w:r>
    </w:p>
    <w:p w14:paraId="330931A3" w14:textId="77777777" w:rsidR="006626F1" w:rsidRPr="00BE7D6B" w:rsidRDefault="006626F1" w:rsidP="006626F1">
      <w:pPr>
        <w:spacing w:line="360" w:lineRule="auto"/>
        <w:rPr>
          <w:rFonts w:ascii="Century Gothic" w:hAnsi="Century Gothic"/>
        </w:rPr>
      </w:pPr>
    </w:p>
    <w:p w14:paraId="02C20047" w14:textId="77777777" w:rsidR="006626F1" w:rsidRPr="00BE7D6B" w:rsidRDefault="006626F1" w:rsidP="006626F1">
      <w:pPr>
        <w:spacing w:line="360" w:lineRule="auto"/>
        <w:rPr>
          <w:rFonts w:ascii="Century Gothic" w:hAnsi="Century Gothic"/>
        </w:rPr>
      </w:pPr>
      <w:r w:rsidRPr="00BE7D6B">
        <w:rPr>
          <w:rFonts w:ascii="Wingdings 3" w:hAnsi="Wingdings 3"/>
          <w:color w:val="A6A6A6" w:themeColor="background1" w:themeShade="A6"/>
          <w:sz w:val="20"/>
          <w:szCs w:val="20"/>
        </w:rPr>
        <w:t>{</w:t>
      </w:r>
      <w:r w:rsidRPr="00BE7D6B">
        <w:rPr>
          <w:rFonts w:ascii="Century Gothic" w:hAnsi="Century Gothic"/>
        </w:rPr>
        <w:t xml:space="preserve"> Next Meeting</w:t>
      </w:r>
    </w:p>
    <w:p w14:paraId="679150E6" w14:textId="77777777" w:rsidR="006626F1" w:rsidRPr="00BE7D6B" w:rsidRDefault="006626F1" w:rsidP="006626F1">
      <w:pPr>
        <w:spacing w:line="360" w:lineRule="auto"/>
        <w:rPr>
          <w:rFonts w:ascii="Century Gothic" w:hAnsi="Century Gothic"/>
        </w:rPr>
      </w:pPr>
    </w:p>
    <w:p w14:paraId="4CD96EBC" w14:textId="77777777" w:rsidR="006626F1" w:rsidRPr="00BE7D6B" w:rsidRDefault="006626F1" w:rsidP="006626F1">
      <w:pPr>
        <w:spacing w:line="360" w:lineRule="auto"/>
        <w:rPr>
          <w:rFonts w:ascii="Century Gothic" w:hAnsi="Century Gothic"/>
        </w:rPr>
      </w:pPr>
      <w:r w:rsidRPr="00BE7D6B">
        <w:rPr>
          <w:rFonts w:ascii="Wingdings 3" w:hAnsi="Wingdings 3"/>
          <w:color w:val="A6A6A6" w:themeColor="background1" w:themeShade="A6"/>
          <w:sz w:val="20"/>
          <w:szCs w:val="20"/>
        </w:rPr>
        <w:t>{</w:t>
      </w:r>
      <w:r w:rsidRPr="00BE7D6B">
        <w:rPr>
          <w:rFonts w:ascii="Century Gothic" w:hAnsi="Century Gothic"/>
        </w:rPr>
        <w:t xml:space="preserve"> Adjourn</w:t>
      </w:r>
    </w:p>
    <w:p w14:paraId="4C79F159" w14:textId="77777777" w:rsidR="006626F1" w:rsidRPr="00BE7D6B" w:rsidRDefault="006626F1" w:rsidP="006626F1">
      <w:pPr>
        <w:spacing w:line="360" w:lineRule="auto"/>
        <w:rPr>
          <w:rFonts w:ascii="Century Gothic" w:hAnsi="Century Gothic"/>
        </w:rPr>
      </w:pPr>
    </w:p>
    <w:p w14:paraId="7D2CAF02" w14:textId="77777777" w:rsidR="006626F1" w:rsidRPr="00BE7D6B" w:rsidRDefault="006626F1" w:rsidP="006626F1">
      <w:pPr>
        <w:spacing w:line="360" w:lineRule="auto"/>
        <w:rPr>
          <w:rFonts w:ascii="Century Gothic" w:hAnsi="Century Gothic"/>
        </w:rPr>
      </w:pPr>
    </w:p>
    <w:p w14:paraId="3642CB1A" w14:textId="77777777" w:rsidR="006626F1" w:rsidRPr="00BE7D6B" w:rsidRDefault="006626F1" w:rsidP="006626F1">
      <w:pPr>
        <w:spacing w:line="360" w:lineRule="auto"/>
        <w:rPr>
          <w:rFonts w:ascii="Century Gothic" w:hAnsi="Century Gothic"/>
        </w:rPr>
      </w:pPr>
    </w:p>
    <w:p w14:paraId="3B766329" w14:textId="77777777" w:rsidR="006626F1" w:rsidRPr="00BE7D6B" w:rsidRDefault="006626F1" w:rsidP="006626F1">
      <w:pPr>
        <w:spacing w:line="360" w:lineRule="auto"/>
        <w:rPr>
          <w:rFonts w:ascii="Century Gothic" w:hAnsi="Century Gothic"/>
        </w:rPr>
      </w:pPr>
    </w:p>
    <w:p w14:paraId="47C6F702" w14:textId="77777777" w:rsidR="006626F1" w:rsidRPr="00BE7D6B" w:rsidRDefault="006626F1" w:rsidP="006626F1">
      <w:pPr>
        <w:spacing w:line="360" w:lineRule="auto"/>
        <w:rPr>
          <w:rFonts w:ascii="Century Gothic" w:hAnsi="Century Gothic"/>
        </w:rPr>
      </w:pPr>
    </w:p>
    <w:p w14:paraId="36FEDCC5" w14:textId="77777777" w:rsidR="006626F1" w:rsidRPr="00BE7D6B" w:rsidRDefault="006626F1" w:rsidP="006626F1">
      <w:pPr>
        <w:rPr>
          <w:rFonts w:ascii="Century Gothic" w:hAnsi="Century Gothic"/>
        </w:rPr>
      </w:pPr>
    </w:p>
    <w:p w14:paraId="6A68519F" w14:textId="77777777" w:rsidR="006626F1" w:rsidRPr="00BE7D6B" w:rsidRDefault="006626F1">
      <w:pPr>
        <w:rPr>
          <w:rFonts w:ascii="Century Gothic" w:hAnsi="Century Gothic"/>
        </w:rPr>
      </w:pPr>
    </w:p>
    <w:sectPr w:rsidR="006626F1" w:rsidRPr="00BE7D6B" w:rsidSect="006626F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441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1D8F02" w14:textId="77777777" w:rsidR="00F14C37" w:rsidRDefault="00F14C37" w:rsidP="006626F1">
      <w:r>
        <w:separator/>
      </w:r>
    </w:p>
  </w:endnote>
  <w:endnote w:type="continuationSeparator" w:id="0">
    <w:p w14:paraId="5E917C2D" w14:textId="77777777" w:rsidR="00F14C37" w:rsidRDefault="00F14C37" w:rsidP="006626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inion Pro"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utura Std Book">
    <w:altName w:val="Century Gothic"/>
    <w:panose1 w:val="020B0602020204020303"/>
    <w:charset w:val="00"/>
    <w:family w:val="swiss"/>
    <w:notTrueType/>
    <w:pitch w:val="variable"/>
    <w:sig w:usb0="800000AF" w:usb1="4000204A" w:usb2="00000000" w:usb3="00000000" w:csb0="00000001" w:csb1="00000000"/>
  </w:font>
  <w:font w:name="Futura Std Medium">
    <w:altName w:val="﷽﷽﷽﷽﷽﷽﷽﷽td Medium"/>
    <w:panose1 w:val="020B0602020204020303"/>
    <w:charset w:val="00"/>
    <w:family w:val="swiss"/>
    <w:notTrueType/>
    <w:pitch w:val="variable"/>
    <w:sig w:usb0="800000AF" w:usb1="4000204A" w:usb2="00000000" w:usb3="00000000" w:csb0="00000001" w:csb1="00000000"/>
  </w:font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5B6A79" w14:textId="77777777" w:rsidR="00F452E8" w:rsidRDefault="00F452E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3060E7" w14:textId="77777777" w:rsidR="006626F1" w:rsidRDefault="006626F1" w:rsidP="006626F1">
    <w:pPr>
      <w:pStyle w:val="Footer"/>
      <w:ind w:hanging="1080"/>
    </w:pPr>
    <w:r>
      <w:rPr>
        <w:noProof/>
      </w:rPr>
      <w:drawing>
        <wp:inline distT="0" distB="0" distL="0" distR="0" wp14:anchorId="63EAE88F" wp14:editId="45E8A07F">
          <wp:extent cx="7315200" cy="3048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0" cy="304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AEE791" w14:textId="77777777" w:rsidR="006626F1" w:rsidRDefault="006626F1" w:rsidP="006626F1">
    <w:pPr>
      <w:pStyle w:val="Footer"/>
      <w:ind w:hanging="1080"/>
    </w:pPr>
    <w:r>
      <w:rPr>
        <w:noProof/>
      </w:rPr>
      <w:drawing>
        <wp:inline distT="0" distB="0" distL="0" distR="0" wp14:anchorId="3F05B7C3" wp14:editId="596793E6">
          <wp:extent cx="7315200" cy="30480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0" cy="304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3ADEA1" w14:textId="77777777" w:rsidR="00F14C37" w:rsidRDefault="00F14C37" w:rsidP="006626F1">
      <w:r>
        <w:separator/>
      </w:r>
    </w:p>
  </w:footnote>
  <w:footnote w:type="continuationSeparator" w:id="0">
    <w:p w14:paraId="223325AD" w14:textId="77777777" w:rsidR="00F14C37" w:rsidRDefault="00F14C37" w:rsidP="006626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DF9C64" w14:textId="77777777" w:rsidR="00F452E8" w:rsidRDefault="00F452E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20BEC7" w14:textId="77777777" w:rsidR="006626F1" w:rsidRDefault="00F452E8" w:rsidP="006626F1">
    <w:pPr>
      <w:pStyle w:val="Header"/>
      <w:ind w:hanging="1080"/>
    </w:pPr>
    <w:r>
      <w:rPr>
        <w:noProof/>
      </w:rPr>
      <w:drawing>
        <wp:inline distT="0" distB="0" distL="0" distR="0" wp14:anchorId="7DB1995C" wp14:editId="21556405">
          <wp:extent cx="7315200" cy="343100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0" cy="343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C8CEDF" w14:textId="77777777" w:rsidR="006626F1" w:rsidRDefault="00F452E8" w:rsidP="006626F1">
    <w:pPr>
      <w:pStyle w:val="Header"/>
      <w:ind w:hanging="1080"/>
    </w:pPr>
    <w:r>
      <w:rPr>
        <w:noProof/>
      </w:rPr>
      <w:drawing>
        <wp:inline distT="0" distB="0" distL="0" distR="0" wp14:anchorId="08620D38" wp14:editId="34A1D218">
          <wp:extent cx="7315200" cy="1371600"/>
          <wp:effectExtent l="0" t="0" r="0" b="0"/>
          <wp:docPr id="1" name="Picture 1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0" cy="137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25E4"/>
    <w:rsid w:val="00133752"/>
    <w:rsid w:val="0025140E"/>
    <w:rsid w:val="00345AA7"/>
    <w:rsid w:val="003C4955"/>
    <w:rsid w:val="003D09AF"/>
    <w:rsid w:val="006443C0"/>
    <w:rsid w:val="006626F1"/>
    <w:rsid w:val="007B44AB"/>
    <w:rsid w:val="00BE7D6B"/>
    <w:rsid w:val="00CF25E4"/>
    <w:rsid w:val="00D64BAD"/>
    <w:rsid w:val="00F14C37"/>
    <w:rsid w:val="00F45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62956A"/>
  <w15:chartTrackingRefBased/>
  <w15:docId w15:val="{3EE27C53-3FC5-D845-8B1F-6247B4A7B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26F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26F1"/>
  </w:style>
  <w:style w:type="paragraph" w:styleId="Footer">
    <w:name w:val="footer"/>
    <w:basedOn w:val="Normal"/>
    <w:link w:val="FooterChar"/>
    <w:uiPriority w:val="99"/>
    <w:unhideWhenUsed/>
    <w:rsid w:val="006626F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26F1"/>
  </w:style>
  <w:style w:type="paragraph" w:customStyle="1" w:styleId="BasicParagraph">
    <w:name w:val="[Basic Paragraph]"/>
    <w:basedOn w:val="Normal"/>
    <w:uiPriority w:val="99"/>
    <w:rsid w:val="006626F1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johnsonm/Downloads/AGTS%20BRANDED%20FILLABLE%20DOCUMENT%202-24-2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AGTS BRANDED FILLABLE DOCUMENT 2-24-21.dotx</Template>
  <TotalTime>1</TotalTime>
  <Pages>2</Pages>
  <Words>52</Words>
  <Characters>300</Characters>
  <Application>Microsoft Office Word</Application>
  <DocSecurity>0</DocSecurity>
  <Lines>2</Lines>
  <Paragraphs>1</Paragraphs>
  <ScaleCrop>false</ScaleCrop>
  <Company/>
  <LinksUpToDate>false</LinksUpToDate>
  <CharactersWithSpaces>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Mallory Johnson</cp:lastModifiedBy>
  <cp:revision>1</cp:revision>
  <cp:lastPrinted>2021-02-24T21:25:00Z</cp:lastPrinted>
  <dcterms:created xsi:type="dcterms:W3CDTF">2021-02-24T21:21:00Z</dcterms:created>
  <dcterms:modified xsi:type="dcterms:W3CDTF">2021-02-24T21:26:00Z</dcterms:modified>
</cp:coreProperties>
</file>